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ACDB9" w14:textId="77777777" w:rsidR="0047451D" w:rsidRPr="0047451D" w:rsidRDefault="0047451D" w:rsidP="008F3336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5DB96662" w14:textId="77777777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 xml:space="preserve">A Alta Direção da Atento Brasil, empresa de serviços de Business Process Outsourcing (BPO), que atua em todo o território nacional, estabelece que as ações de responsabilidade social da companhia são baseadas em seus valores, atuando de forma ética, responsável e transparente com seus públicos internos e externos. </w:t>
      </w:r>
    </w:p>
    <w:p w14:paraId="1E0E1C4D" w14:textId="77777777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60DEF009" w14:textId="36F56994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Sendo assim, pauta seu desenvolvimento empresarial em aspectos econômicos, ambientais e sociais, tendo como compromissos:</w:t>
      </w:r>
    </w:p>
    <w:p w14:paraId="7FE03345" w14:textId="77777777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40ACDEDA" w14:textId="3F476DEC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Respeitar os direitos humanos conclamados nacional e internacionalmente, tratando todas as pessoas com dignidade e respeito;</w:t>
      </w:r>
    </w:p>
    <w:p w14:paraId="3250D9F1" w14:textId="14B4DEC6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Atender as normas internacionais de comportamento</w:t>
      </w:r>
      <w:r w:rsidR="00DF1649">
        <w:rPr>
          <w:rFonts w:ascii="Arial Narrow" w:eastAsia="Calibri" w:hAnsi="Arial Narrow" w:cs="Arial"/>
          <w:spacing w:val="-1"/>
          <w:sz w:val="24"/>
          <w:szCs w:val="24"/>
        </w:rPr>
        <w:t xml:space="preserve"> e os requisitos legais aplicáveis e outros requisitos;</w:t>
      </w:r>
    </w:p>
    <w:p w14:paraId="27B2FA07" w14:textId="3F578D05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Manter relacionamento com suas partes interessadas, promovendo diálogo e interação baseados na transparência;</w:t>
      </w:r>
    </w:p>
    <w:p w14:paraId="51692600" w14:textId="6F10F42C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Gerenciar seus aspectos sociais, prevenindo a ocorrência de impactos adversos;</w:t>
      </w:r>
    </w:p>
    <w:p w14:paraId="5715BB03" w14:textId="798EAF64" w:rsidR="0047451D" w:rsidRPr="0047451D" w:rsidRDefault="0047451D" w:rsidP="0047451D">
      <w:pPr>
        <w:pStyle w:val="PargrafodaLista"/>
        <w:numPr>
          <w:ilvl w:val="0"/>
          <w:numId w:val="27"/>
        </w:num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Disponibilizar os recursos necessários para o desenvolvimento e melhoria contínua do sistema de gestão.</w:t>
      </w:r>
    </w:p>
    <w:p w14:paraId="38D7F972" w14:textId="25BCE9D0" w:rsidR="0047451D" w:rsidRPr="0047451D" w:rsidRDefault="0047451D" w:rsidP="0047451D">
      <w:pPr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3531BD0C" w14:textId="77777777" w:rsidR="008F3336" w:rsidRPr="0047451D" w:rsidRDefault="008F3336" w:rsidP="008F3336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spacing w:val="-1"/>
          <w:sz w:val="24"/>
          <w:szCs w:val="24"/>
        </w:rPr>
        <w:t>As ações de Responsabilidade Social Corporativa da Atento estão pautadas em três pilares estratégicos:</w:t>
      </w:r>
    </w:p>
    <w:p w14:paraId="502E43CF" w14:textId="77777777" w:rsidR="008F3336" w:rsidRPr="0047451D" w:rsidRDefault="008F3336" w:rsidP="00C119A9">
      <w:pPr>
        <w:ind w:right="99"/>
        <w:jc w:val="right"/>
        <w:rPr>
          <w:rFonts w:ascii="Arial Narrow" w:eastAsia="Calibri" w:hAnsi="Arial Narrow" w:cs="Arial"/>
          <w:sz w:val="24"/>
          <w:szCs w:val="24"/>
        </w:rPr>
      </w:pPr>
    </w:p>
    <w:p w14:paraId="19EC3CDC" w14:textId="197AC3FE" w:rsidR="008F3336" w:rsidRPr="0047451D" w:rsidRDefault="008F3336" w:rsidP="008F3336">
      <w:pPr>
        <w:pStyle w:val="PargrafodaLista"/>
        <w:numPr>
          <w:ilvl w:val="0"/>
          <w:numId w:val="22"/>
        </w:num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>Funcionários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>: governança da organização, direitos humanos, práticas laborais e práticas justas de operação.</w:t>
      </w:r>
    </w:p>
    <w:p w14:paraId="16E7838A" w14:textId="77777777" w:rsidR="008F3336" w:rsidRPr="0047451D" w:rsidRDefault="008F3336" w:rsidP="008F3336">
      <w:pPr>
        <w:pStyle w:val="PargrafodaLista"/>
        <w:tabs>
          <w:tab w:val="left" w:pos="980"/>
        </w:tabs>
        <w:spacing w:before="9" w:line="260" w:lineRule="exact"/>
        <w:ind w:left="1440" w:right="737"/>
        <w:rPr>
          <w:rFonts w:ascii="Arial Narrow" w:eastAsia="Calibri" w:hAnsi="Arial Narrow" w:cs="Arial"/>
          <w:sz w:val="24"/>
          <w:szCs w:val="24"/>
        </w:rPr>
      </w:pPr>
    </w:p>
    <w:p w14:paraId="4AAE00C7" w14:textId="2F792155" w:rsidR="008F3336" w:rsidRPr="0047451D" w:rsidRDefault="008F3336" w:rsidP="008F3336">
      <w:pPr>
        <w:pStyle w:val="PargrafodaLista"/>
        <w:numPr>
          <w:ilvl w:val="0"/>
          <w:numId w:val="22"/>
        </w:num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 xml:space="preserve">Cidadania Responsável: 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 xml:space="preserve">participação ativa </w:t>
      </w:r>
      <w:r w:rsidR="00DE54FB">
        <w:rPr>
          <w:rFonts w:ascii="Arial Narrow" w:eastAsia="Calibri" w:hAnsi="Arial Narrow" w:cs="Arial"/>
          <w:spacing w:val="-1"/>
          <w:sz w:val="24"/>
          <w:szCs w:val="24"/>
        </w:rPr>
        <w:t>n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>a comunidade</w:t>
      </w:r>
      <w:r w:rsidR="00AA5C99" w:rsidRPr="0047451D">
        <w:rPr>
          <w:rFonts w:ascii="Arial Narrow" w:eastAsia="Calibri" w:hAnsi="Arial Narrow" w:cs="Arial"/>
          <w:spacing w:val="-1"/>
          <w:sz w:val="24"/>
          <w:szCs w:val="24"/>
        </w:rPr>
        <w:t xml:space="preserve"> e engajamento voluntário</w:t>
      </w:r>
      <w:r w:rsidRPr="0047451D">
        <w:rPr>
          <w:rFonts w:ascii="Arial Narrow" w:eastAsia="Calibri" w:hAnsi="Arial Narrow" w:cs="Arial"/>
          <w:spacing w:val="-1"/>
          <w:sz w:val="24"/>
          <w:szCs w:val="24"/>
        </w:rPr>
        <w:t>.</w:t>
      </w:r>
    </w:p>
    <w:p w14:paraId="10609C40" w14:textId="77777777" w:rsidR="008F3336" w:rsidRPr="0047451D" w:rsidRDefault="008F3336" w:rsidP="008F3336">
      <w:pPr>
        <w:pStyle w:val="PargrafodaLista"/>
        <w:spacing w:before="7"/>
        <w:ind w:left="1440"/>
        <w:rPr>
          <w:rFonts w:ascii="Arial Narrow" w:eastAsia="Calibri" w:hAnsi="Arial Narrow" w:cs="Arial"/>
          <w:sz w:val="24"/>
          <w:szCs w:val="24"/>
        </w:rPr>
      </w:pPr>
    </w:p>
    <w:p w14:paraId="65570170" w14:textId="77777777" w:rsidR="008F3336" w:rsidRPr="0047451D" w:rsidRDefault="00E54198" w:rsidP="008F3336">
      <w:pPr>
        <w:pStyle w:val="PargrafodaLista"/>
        <w:numPr>
          <w:ilvl w:val="0"/>
          <w:numId w:val="22"/>
        </w:num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 xml:space="preserve">Consciência </w:t>
      </w:r>
      <w:r w:rsidR="008F3336"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>Ecoefici</w:t>
      </w:r>
      <w:r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>ente</w:t>
      </w:r>
      <w:r w:rsidR="00AA5C99" w:rsidRPr="0047451D">
        <w:rPr>
          <w:rFonts w:ascii="Arial Narrow" w:eastAsia="Calibri" w:hAnsi="Arial Narrow" w:cs="Arial"/>
          <w:b/>
          <w:spacing w:val="-1"/>
          <w:sz w:val="24"/>
          <w:szCs w:val="24"/>
        </w:rPr>
        <w:t xml:space="preserve">: </w:t>
      </w:r>
      <w:r w:rsidR="00AA5C99" w:rsidRPr="0047451D">
        <w:rPr>
          <w:rFonts w:ascii="Arial Narrow" w:eastAsia="Calibri" w:hAnsi="Arial Narrow" w:cs="Arial"/>
          <w:spacing w:val="-1"/>
          <w:sz w:val="24"/>
          <w:szCs w:val="24"/>
        </w:rPr>
        <w:t>Minimização dos impactos ambientais sem comprometer as gerações futuras.</w:t>
      </w:r>
    </w:p>
    <w:p w14:paraId="0D2B5888" w14:textId="77777777" w:rsidR="0047451D" w:rsidRDefault="0047451D" w:rsidP="004D2307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5F8F7BBC" w14:textId="77777777" w:rsidR="0047451D" w:rsidRDefault="0047451D" w:rsidP="004D2307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p w14:paraId="319B789D" w14:textId="77777777" w:rsidR="00AD1A85" w:rsidRPr="0047451D" w:rsidRDefault="00AD1A85" w:rsidP="00AD1A85">
      <w:pPr>
        <w:ind w:right="4210"/>
        <w:jc w:val="both"/>
        <w:rPr>
          <w:rFonts w:ascii="Arial Narrow" w:hAnsi="Arial Narrow" w:cs="Arial"/>
          <w:sz w:val="24"/>
          <w:szCs w:val="24"/>
        </w:rPr>
      </w:pPr>
    </w:p>
    <w:p w14:paraId="185BB729" w14:textId="1CFED824" w:rsidR="00AD1A85" w:rsidRPr="0047451D" w:rsidRDefault="00AD1A85" w:rsidP="00AD1A85">
      <w:pPr>
        <w:ind w:right="-43"/>
        <w:jc w:val="both"/>
        <w:rPr>
          <w:rFonts w:ascii="Arial Narrow" w:eastAsia="Calibri" w:hAnsi="Arial Narrow" w:cs="Arial"/>
          <w:spacing w:val="-1"/>
          <w:sz w:val="24"/>
          <w:szCs w:val="24"/>
        </w:rPr>
      </w:pPr>
    </w:p>
    <w:sectPr w:rsidR="00AD1A85" w:rsidRPr="0047451D" w:rsidSect="0047451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568" w:right="1274" w:bottom="851" w:left="993" w:header="56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E2DEC" w14:textId="77777777" w:rsidR="007323FF" w:rsidRPr="003802FE" w:rsidRDefault="007323FF" w:rsidP="00803CA0">
      <w:pPr>
        <w:pStyle w:val="Cabealho"/>
      </w:pPr>
      <w:r>
        <w:separator/>
      </w:r>
    </w:p>
  </w:endnote>
  <w:endnote w:type="continuationSeparator" w:id="0">
    <w:p w14:paraId="49F3BD4C" w14:textId="77777777" w:rsidR="007323FF" w:rsidRPr="003802FE" w:rsidRDefault="007323FF" w:rsidP="00803CA0">
      <w:pPr>
        <w:pStyle w:val="Cabealh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5B721" w14:textId="77777777" w:rsidR="003510AC" w:rsidRPr="00986954" w:rsidRDefault="003510AC" w:rsidP="00803CA0">
    <w:pPr>
      <w:pStyle w:val="Cabealho"/>
      <w:tabs>
        <w:tab w:val="clear" w:pos="4419"/>
        <w:tab w:val="clear" w:pos="8838"/>
        <w:tab w:val="left" w:pos="0"/>
      </w:tabs>
      <w:ind w:left="142"/>
      <w:jc w:val="center"/>
      <w:rPr>
        <w:rFonts w:ascii="Arial Narrow" w:hAnsi="Arial Narrow"/>
        <w:b/>
        <w:i/>
        <w:color w:val="FF6600"/>
      </w:rPr>
    </w:pPr>
    <w:r w:rsidRPr="00986954">
      <w:rPr>
        <w:rFonts w:ascii="Arial Narrow" w:hAnsi="Arial Narrow"/>
        <w:b/>
      </w:rPr>
      <w:t>Toda cópia do documento da Intranet, em qualquer circunstância, é considerada cópia não controlada.</w:t>
    </w:r>
    <w:r w:rsidRPr="00986954">
      <w:rPr>
        <w:rFonts w:ascii="Arial Narrow" w:hAnsi="Arial Narrow"/>
        <w:b/>
        <w:i/>
        <w:color w:val="FF6600"/>
      </w:rPr>
      <w:t xml:space="preserve">        </w:t>
    </w:r>
  </w:p>
  <w:p w14:paraId="596F7788" w14:textId="77777777" w:rsidR="003510AC" w:rsidRPr="00C9763F" w:rsidRDefault="003510AC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006600"/>
      </w:rPr>
    </w:pPr>
    <w:r w:rsidRPr="00C9763F">
      <w:rPr>
        <w:rFonts w:ascii="Arial" w:hAnsi="Arial" w:cs="Arial"/>
        <w:b/>
        <w:i/>
        <w:color w:val="006600"/>
      </w:rPr>
      <w:t xml:space="preserve">          “Antes de imprimir, pense em sua responsabilidade e compromisso com o meio ambiente”</w:t>
    </w:r>
  </w:p>
  <w:p w14:paraId="244970B4" w14:textId="77777777" w:rsidR="003510AC" w:rsidRPr="003111D9" w:rsidRDefault="003510AC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FF0000"/>
        <w:sz w:val="14"/>
        <w:szCs w:val="14"/>
      </w:rPr>
    </w:pPr>
  </w:p>
  <w:tbl>
    <w:tblPr>
      <w:tblW w:w="10349" w:type="dxa"/>
      <w:jc w:val="center"/>
      <w:tblBorders>
        <w:top w:val="dotted" w:sz="4" w:space="0" w:color="003366"/>
        <w:left w:val="dotted" w:sz="4" w:space="0" w:color="003366"/>
        <w:right w:val="dotted" w:sz="4" w:space="0" w:color="003366"/>
        <w:insideH w:val="single" w:sz="4" w:space="0" w:color="000000"/>
        <w:insideV w:val="dotted" w:sz="4" w:space="0" w:color="003366"/>
      </w:tblBorders>
      <w:tblLook w:val="04A0" w:firstRow="1" w:lastRow="0" w:firstColumn="1" w:lastColumn="0" w:noHBand="0" w:noVBand="1"/>
    </w:tblPr>
    <w:tblGrid>
      <w:gridCol w:w="5207"/>
      <w:gridCol w:w="5142"/>
    </w:tblGrid>
    <w:tr w:rsidR="003510AC" w:rsidRPr="003111D9" w14:paraId="65DB93D3" w14:textId="77777777" w:rsidTr="00803CA0">
      <w:trPr>
        <w:trHeight w:val="221"/>
        <w:jc w:val="center"/>
      </w:trPr>
      <w:tc>
        <w:tcPr>
          <w:tcW w:w="5207" w:type="dxa"/>
          <w:vAlign w:val="center"/>
        </w:tcPr>
        <w:p w14:paraId="30756A21" w14:textId="77777777" w:rsidR="003510AC" w:rsidRPr="00BA7189" w:rsidRDefault="003510AC" w:rsidP="00822817">
          <w:pPr>
            <w:pStyle w:val="Rodap"/>
            <w:spacing w:after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142" w:type="dxa"/>
          <w:vAlign w:val="center"/>
        </w:tcPr>
        <w:p w14:paraId="23754B6F" w14:textId="77777777" w:rsidR="003510AC" w:rsidRPr="00BA7189" w:rsidRDefault="003510AC" w:rsidP="00822817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Pág.: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F4375">
            <w:rPr>
              <w:rStyle w:val="Nmerodepgina"/>
              <w:rFonts w:ascii="Arial" w:hAnsi="Arial" w:cs="Arial"/>
              <w:noProof/>
              <w:sz w:val="16"/>
              <w:szCs w:val="16"/>
            </w:rPr>
            <w:t>4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F4375">
            <w:rPr>
              <w:rStyle w:val="Nmerodepgina"/>
              <w:rFonts w:ascii="Arial" w:hAnsi="Arial" w:cs="Arial"/>
              <w:noProof/>
              <w:sz w:val="16"/>
              <w:szCs w:val="16"/>
            </w:rPr>
            <w:t>4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33C2EFD4" w14:textId="77777777" w:rsidR="003510AC" w:rsidRDefault="003510AC" w:rsidP="00803CA0">
    <w:pPr>
      <w:pStyle w:val="Rodap"/>
      <w:jc w:val="center"/>
    </w:pPr>
  </w:p>
  <w:p w14:paraId="58775A40" w14:textId="77777777" w:rsidR="003510AC" w:rsidRDefault="003510AC">
    <w:pPr>
      <w:pStyle w:val="Rodap"/>
    </w:pPr>
  </w:p>
  <w:p w14:paraId="75CE38F7" w14:textId="77777777" w:rsidR="00A36DFA" w:rsidRDefault="00A36DFA"/>
  <w:p w14:paraId="036C5545" w14:textId="77777777" w:rsidR="00A36DFA" w:rsidRDefault="00A36DFA"/>
  <w:p w14:paraId="6E0FDD27" w14:textId="77777777" w:rsidR="00A36DFA" w:rsidRDefault="00A36DFA"/>
  <w:p w14:paraId="71A41DFF" w14:textId="77777777" w:rsidR="00A36DFA" w:rsidRDefault="00A36DFA"/>
  <w:p w14:paraId="401FB127" w14:textId="77777777" w:rsidR="00A36DFA" w:rsidRDefault="00A36DFA"/>
  <w:p w14:paraId="1ADC0634" w14:textId="77777777" w:rsidR="00A36DFA" w:rsidRDefault="00A36D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CDEF1" w14:textId="77777777" w:rsidR="007323FF" w:rsidRPr="003802FE" w:rsidRDefault="007323FF" w:rsidP="00803CA0">
      <w:pPr>
        <w:pStyle w:val="Cabealho"/>
      </w:pPr>
      <w:r>
        <w:separator/>
      </w:r>
    </w:p>
  </w:footnote>
  <w:footnote w:type="continuationSeparator" w:id="0">
    <w:p w14:paraId="02B98A55" w14:textId="77777777" w:rsidR="007323FF" w:rsidRPr="003802FE" w:rsidRDefault="007323FF" w:rsidP="00803CA0">
      <w:pPr>
        <w:pStyle w:val="Cabealh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3490F" w14:textId="77777777" w:rsidR="003510AC" w:rsidRDefault="007323FF">
    <w:pPr>
      <w:pStyle w:val="Cabealho"/>
    </w:pPr>
    <w:r>
      <w:rPr>
        <w:noProof/>
      </w:rPr>
      <w:pict w14:anchorId="05F5B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4" o:spid="_x0000_s2061" type="#_x0000_t75" style="position:absolute;margin-left:0;margin-top:0;width:459.75pt;height:378.35pt;z-index:-251654656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  <w:p w14:paraId="2AF6B658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1B495CA3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55BE050A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3E5F2966" wp14:editId="63C3F2D6">
                <wp:extent cx="779145" cy="198755"/>
                <wp:effectExtent l="0" t="0" r="0" b="0"/>
                <wp:docPr id="244" name="Imagem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75D43DE0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</w:p>
      </w:tc>
      <w:tc>
        <w:tcPr>
          <w:tcW w:w="1479" w:type="dxa"/>
          <w:vMerge w:val="restart"/>
          <w:vAlign w:val="center"/>
        </w:tcPr>
        <w:p w14:paraId="6A56B422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3632" behindDoc="1" locked="0" layoutInCell="1" allowOverlap="1" wp14:anchorId="6F47F234" wp14:editId="36239566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45" name="Imagem 245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615175CF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68739C59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3641F8F2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1BF823FF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1989BD70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54353652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1871D051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0D2183DB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1CC9DF3F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59CC337C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0E274219" wp14:editId="131F7CF8">
                <wp:extent cx="779145" cy="198755"/>
                <wp:effectExtent l="0" t="0" r="0" b="0"/>
                <wp:docPr id="246" name="Imagem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09E00E77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</w:p>
      </w:tc>
      <w:tc>
        <w:tcPr>
          <w:tcW w:w="1479" w:type="dxa"/>
          <w:vMerge w:val="restart"/>
          <w:vAlign w:val="center"/>
        </w:tcPr>
        <w:p w14:paraId="7397ACB7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4656" behindDoc="1" locked="0" layoutInCell="1" allowOverlap="1" wp14:anchorId="3A09FF4D" wp14:editId="2C93F235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47" name="Imagem 247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49BB9C42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0786239F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401132EC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6EDB6F5C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34BFE47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4566CC53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13B96099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3D665F2D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02EC52EF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1B5E1AF7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42BFAECD" wp14:editId="4EA1B641">
                <wp:extent cx="779145" cy="198755"/>
                <wp:effectExtent l="0" t="0" r="0" b="0"/>
                <wp:docPr id="248" name="Imagem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043D3280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3AC717E4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5680" behindDoc="1" locked="0" layoutInCell="1" allowOverlap="1" wp14:anchorId="2CD9B5E7" wp14:editId="3724340A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49" name="Imagem 249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5BD33CC9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3F364AC7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20DF97BA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3CCC8679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0D4FA9E0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4434A8A7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3336E3F0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51CFD99D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58B19398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2DDC39C6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02ED244D" wp14:editId="5E964815">
                <wp:extent cx="779145" cy="198755"/>
                <wp:effectExtent l="0" t="0" r="0" b="0"/>
                <wp:docPr id="250" name="Imagem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74A11D52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63EEBC10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6704" behindDoc="1" locked="0" layoutInCell="1" allowOverlap="1" wp14:anchorId="46582A9E" wp14:editId="3F67C9D6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51" name="Imagem 251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1196C4F5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2F7809A2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2B165668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12FDA35C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2770B027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292296B2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2EFBEBEE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600EA705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7687162E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2D2A579D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0BB6F9CD" wp14:editId="0599E5E6">
                <wp:extent cx="779145" cy="198755"/>
                <wp:effectExtent l="0" t="0" r="0" b="0"/>
                <wp:docPr id="252" name="Imagem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4C6FF1FC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7DA3231D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7728" behindDoc="1" locked="0" layoutInCell="1" allowOverlap="1" wp14:anchorId="7C155369" wp14:editId="592DDF73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53" name="Imagem 253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5F24A519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376ACC49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172BE3D0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09CF6D7F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5A846D3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53B1F481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6CFDC969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1BDE95EA" w14:textId="77777777" w:rsidR="00A36DFA" w:rsidRDefault="00A36DFA"/>
  <w:tbl>
    <w:tblPr>
      <w:tblW w:w="97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683"/>
      <w:gridCol w:w="1479"/>
    </w:tblGrid>
    <w:tr w:rsidR="003510AC" w:rsidRPr="00AE583B" w14:paraId="62877768" w14:textId="77777777" w:rsidTr="00C25FA8">
      <w:trPr>
        <w:trHeight w:val="702"/>
        <w:jc w:val="center"/>
      </w:trPr>
      <w:tc>
        <w:tcPr>
          <w:tcW w:w="1743" w:type="dxa"/>
          <w:vMerge w:val="restart"/>
          <w:vAlign w:val="center"/>
        </w:tcPr>
        <w:p w14:paraId="4529DFB7" w14:textId="77777777" w:rsidR="003510AC" w:rsidRPr="00AE583B" w:rsidRDefault="00FF08E8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4FE225CE" wp14:editId="31D1204F">
                <wp:extent cx="779145" cy="198755"/>
                <wp:effectExtent l="0" t="0" r="0" b="0"/>
                <wp:docPr id="254" name="Imagem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3" w:type="dxa"/>
          <w:gridSpan w:val="4"/>
          <w:vAlign w:val="center"/>
        </w:tcPr>
        <w:p w14:paraId="727841AD" w14:textId="77777777" w:rsidR="003510AC" w:rsidRPr="00DB0CB3" w:rsidRDefault="000329BC" w:rsidP="000F7067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 w:rsidR="000F7067"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</w:t>
          </w:r>
          <w:r w:rsidR="00CD57A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 ATENTO</w:t>
          </w:r>
        </w:p>
      </w:tc>
      <w:tc>
        <w:tcPr>
          <w:tcW w:w="1479" w:type="dxa"/>
          <w:vMerge w:val="restart"/>
          <w:vAlign w:val="center"/>
        </w:tcPr>
        <w:p w14:paraId="0A7C6DA8" w14:textId="77777777" w:rsidR="003510AC" w:rsidRPr="00AE583B" w:rsidRDefault="003510AC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58752" behindDoc="1" locked="0" layoutInCell="1" allowOverlap="1" wp14:anchorId="3ED153B0" wp14:editId="7F844A5F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255" name="Imagem 255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3510AC" w:rsidRPr="00AE583B" w14:paraId="6BE93B1F" w14:textId="77777777" w:rsidTr="00C25FA8">
      <w:trPr>
        <w:trHeight w:val="513"/>
        <w:jc w:val="center"/>
      </w:trPr>
      <w:tc>
        <w:tcPr>
          <w:tcW w:w="1743" w:type="dxa"/>
          <w:vMerge/>
          <w:vAlign w:val="center"/>
        </w:tcPr>
        <w:p w14:paraId="01FCC586" w14:textId="77777777" w:rsidR="003510AC" w:rsidRDefault="003510AC" w:rsidP="00822817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59325901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7B8D6576" w14:textId="77777777" w:rsidR="003510AC" w:rsidRPr="00AE583B" w:rsidRDefault="00CD57A2" w:rsidP="003510AC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02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A7A5880" w14:textId="77777777" w:rsidR="003510AC" w:rsidRPr="00AE583B" w:rsidRDefault="003510AC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683" w:type="dxa"/>
          <w:tcBorders>
            <w:left w:val="nil"/>
          </w:tcBorders>
          <w:vAlign w:val="center"/>
        </w:tcPr>
        <w:p w14:paraId="42A2116C" w14:textId="77777777" w:rsidR="003510AC" w:rsidRPr="00AE583B" w:rsidRDefault="00CD57A2" w:rsidP="00FF08E8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XX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03</w:t>
          </w:r>
          <w:r w:rsidR="000F7067">
            <w:rPr>
              <w:rFonts w:ascii="Arial Narrow" w:hAnsi="Arial Narrow" w:cs="Arial"/>
              <w:sz w:val="24"/>
              <w:szCs w:val="24"/>
              <w:lang w:val="pt-PT"/>
            </w:rPr>
            <w:t>/201</w:t>
          </w:r>
          <w:r>
            <w:rPr>
              <w:rFonts w:ascii="Arial Narrow" w:hAnsi="Arial Narrow" w:cs="Arial"/>
              <w:sz w:val="24"/>
              <w:szCs w:val="24"/>
              <w:lang w:val="pt-PT"/>
            </w:rPr>
            <w:t>7</w:t>
          </w:r>
        </w:p>
      </w:tc>
      <w:tc>
        <w:tcPr>
          <w:tcW w:w="1479" w:type="dxa"/>
          <w:vMerge/>
          <w:vAlign w:val="center"/>
        </w:tcPr>
        <w:p w14:paraId="5E833DDD" w14:textId="77777777" w:rsidR="003510AC" w:rsidRPr="00AE583B" w:rsidRDefault="003510AC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8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43"/>
      <w:gridCol w:w="1440"/>
      <w:gridCol w:w="1907"/>
      <w:gridCol w:w="1513"/>
      <w:gridCol w:w="1704"/>
      <w:gridCol w:w="1479"/>
    </w:tblGrid>
    <w:tr w:rsidR="0047451D" w:rsidRPr="00AE583B" w14:paraId="05600D3D" w14:textId="77777777" w:rsidTr="00491C4B">
      <w:trPr>
        <w:trHeight w:val="702"/>
        <w:tblHeader/>
        <w:jc w:val="center"/>
      </w:trPr>
      <w:tc>
        <w:tcPr>
          <w:tcW w:w="1743" w:type="dxa"/>
          <w:vMerge w:val="restart"/>
          <w:vAlign w:val="center"/>
        </w:tcPr>
        <w:p w14:paraId="0D971972" w14:textId="77777777" w:rsidR="0047451D" w:rsidRPr="00AE583B" w:rsidRDefault="0047451D" w:rsidP="0047451D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noProof/>
            </w:rPr>
            <w:drawing>
              <wp:inline distT="0" distB="0" distL="0" distR="0" wp14:anchorId="37A6C36F" wp14:editId="13A457D0">
                <wp:extent cx="779145" cy="198755"/>
                <wp:effectExtent l="0" t="0" r="0" b="0"/>
                <wp:docPr id="56" name="Imagem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4" w:type="dxa"/>
          <w:gridSpan w:val="4"/>
          <w:vAlign w:val="center"/>
        </w:tcPr>
        <w:p w14:paraId="78B7E322" w14:textId="77777777" w:rsidR="0047451D" w:rsidRPr="00DB0CB3" w:rsidRDefault="0047451D" w:rsidP="0047451D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 w:rsidRPr="005D22F2">
            <w:rPr>
              <w:rFonts w:ascii="Arial Narrow" w:hAnsi="Arial Narrow" w:cs="Arial"/>
              <w:b/>
              <w:sz w:val="24"/>
              <w:szCs w:val="24"/>
              <w:lang w:val="pt-PT"/>
            </w:rPr>
            <w:t xml:space="preserve">POLÍTICA </w:t>
          </w:r>
          <w:r>
            <w:rPr>
              <w:rFonts w:ascii="Arial Narrow" w:hAnsi="Arial Narrow" w:cs="Arial"/>
              <w:b/>
              <w:sz w:val="24"/>
              <w:szCs w:val="24"/>
              <w:lang w:val="pt-PT"/>
            </w:rPr>
            <w:t>DE RESPONSABILIDADE SOCIAL ATENTO</w:t>
          </w:r>
        </w:p>
      </w:tc>
      <w:tc>
        <w:tcPr>
          <w:tcW w:w="1479" w:type="dxa"/>
          <w:vMerge w:val="restart"/>
          <w:vAlign w:val="center"/>
        </w:tcPr>
        <w:p w14:paraId="41917C73" w14:textId="77777777" w:rsidR="0047451D" w:rsidRPr="00AE583B" w:rsidRDefault="0047451D" w:rsidP="0047451D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63872" behindDoc="1" locked="0" layoutInCell="1" allowOverlap="1" wp14:anchorId="22C97BEA" wp14:editId="26A38013">
                <wp:simplePos x="0" y="0"/>
                <wp:positionH relativeFrom="column">
                  <wp:posOffset>-84455</wp:posOffset>
                </wp:positionH>
                <wp:positionV relativeFrom="paragraph">
                  <wp:posOffset>-1905</wp:posOffset>
                </wp:positionV>
                <wp:extent cx="953770" cy="782320"/>
                <wp:effectExtent l="114300" t="209550" r="93980" b="189230"/>
                <wp:wrapNone/>
                <wp:docPr id="57" name="Imagem 57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95377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47451D" w:rsidRPr="00AE583B" w14:paraId="5190B619" w14:textId="77777777" w:rsidTr="00491C4B">
      <w:trPr>
        <w:trHeight w:val="513"/>
        <w:tblHeader/>
        <w:jc w:val="center"/>
      </w:trPr>
      <w:tc>
        <w:tcPr>
          <w:tcW w:w="1743" w:type="dxa"/>
          <w:vMerge/>
          <w:vAlign w:val="center"/>
        </w:tcPr>
        <w:p w14:paraId="50E89F3F" w14:textId="77777777" w:rsidR="0047451D" w:rsidRDefault="0047451D" w:rsidP="0047451D">
          <w:pPr>
            <w:pStyle w:val="Cabealho"/>
            <w:rPr>
              <w:noProof/>
            </w:rPr>
          </w:pPr>
        </w:p>
      </w:tc>
      <w:tc>
        <w:tcPr>
          <w:tcW w:w="1440" w:type="dxa"/>
          <w:tcBorders>
            <w:right w:val="nil"/>
          </w:tcBorders>
          <w:vAlign w:val="center"/>
        </w:tcPr>
        <w:p w14:paraId="073215AC" w14:textId="77777777" w:rsidR="0047451D" w:rsidRPr="00AE583B" w:rsidRDefault="0047451D" w:rsidP="0047451D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907" w:type="dxa"/>
          <w:tcBorders>
            <w:left w:val="nil"/>
          </w:tcBorders>
          <w:vAlign w:val="center"/>
        </w:tcPr>
        <w:p w14:paraId="27761C89" w14:textId="77777777" w:rsidR="0047451D" w:rsidRPr="00AE583B" w:rsidRDefault="0047451D" w:rsidP="0047451D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PO-005 / 05</w:t>
          </w:r>
        </w:p>
      </w:tc>
      <w:tc>
        <w:tcPr>
          <w:tcW w:w="1513" w:type="dxa"/>
          <w:tcBorders>
            <w:right w:val="nil"/>
          </w:tcBorders>
          <w:vAlign w:val="center"/>
        </w:tcPr>
        <w:p w14:paraId="79317E52" w14:textId="77777777" w:rsidR="0047451D" w:rsidRPr="00AE583B" w:rsidRDefault="0047451D" w:rsidP="0047451D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Data de Vigência:</w:t>
          </w:r>
        </w:p>
      </w:tc>
      <w:tc>
        <w:tcPr>
          <w:tcW w:w="1704" w:type="dxa"/>
          <w:tcBorders>
            <w:left w:val="nil"/>
          </w:tcBorders>
          <w:vAlign w:val="center"/>
        </w:tcPr>
        <w:p w14:paraId="7AC805B9" w14:textId="77777777" w:rsidR="0047451D" w:rsidRPr="004025A6" w:rsidRDefault="0047451D" w:rsidP="0047451D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15/05/2019</w:t>
          </w:r>
        </w:p>
      </w:tc>
      <w:tc>
        <w:tcPr>
          <w:tcW w:w="1479" w:type="dxa"/>
          <w:vMerge/>
          <w:vAlign w:val="center"/>
        </w:tcPr>
        <w:p w14:paraId="669086D0" w14:textId="77777777" w:rsidR="0047451D" w:rsidRPr="00AE583B" w:rsidRDefault="0047451D" w:rsidP="0047451D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</w:tbl>
  <w:p w14:paraId="31239C25" w14:textId="77777777" w:rsidR="0047451D" w:rsidRDefault="0047451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9F4F2" w14:textId="77777777" w:rsidR="003510AC" w:rsidRDefault="007323FF">
    <w:pPr>
      <w:pStyle w:val="Cabealho"/>
    </w:pPr>
    <w:r>
      <w:rPr>
        <w:noProof/>
      </w:rPr>
      <w:pict w14:anchorId="11260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3" o:spid="_x0000_s2060" type="#_x0000_t75" style="position:absolute;margin-left:0;margin-top:0;width:459.75pt;height:378.35pt;z-index:-251655680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6531E"/>
    <w:multiLevelType w:val="hybridMultilevel"/>
    <w:tmpl w:val="EB7817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2216E"/>
    <w:multiLevelType w:val="hybridMultilevel"/>
    <w:tmpl w:val="533C79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72027"/>
    <w:multiLevelType w:val="multilevel"/>
    <w:tmpl w:val="EFEA6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4687FC0"/>
    <w:multiLevelType w:val="hybridMultilevel"/>
    <w:tmpl w:val="6EEA6D94"/>
    <w:lvl w:ilvl="0" w:tplc="0416000B">
      <w:start w:val="1"/>
      <w:numFmt w:val="bullet"/>
      <w:lvlText w:val=""/>
      <w:lvlJc w:val="left"/>
      <w:pPr>
        <w:ind w:left="9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4" w15:restartNumberingAfterBreak="0">
    <w:nsid w:val="22B656CD"/>
    <w:multiLevelType w:val="hybridMultilevel"/>
    <w:tmpl w:val="9F22550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064378"/>
    <w:multiLevelType w:val="hybridMultilevel"/>
    <w:tmpl w:val="FB3014AC"/>
    <w:lvl w:ilvl="0" w:tplc="5A54D8BA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4E340E6"/>
    <w:multiLevelType w:val="hybridMultilevel"/>
    <w:tmpl w:val="BE44E88E"/>
    <w:lvl w:ilvl="0" w:tplc="FF70283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B25046"/>
    <w:multiLevelType w:val="hybridMultilevel"/>
    <w:tmpl w:val="510EEB3E"/>
    <w:lvl w:ilvl="0" w:tplc="7DEC5E20">
      <w:numFmt w:val="bullet"/>
      <w:lvlText w:val="·"/>
      <w:lvlJc w:val="left"/>
      <w:pPr>
        <w:ind w:left="1068" w:hanging="360"/>
      </w:pPr>
      <w:rPr>
        <w:rFonts w:ascii="Arial Narrow" w:eastAsia="Times New Roman" w:hAnsi="Arial Narrow" w:cs="Tahoma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04A3A43"/>
    <w:multiLevelType w:val="hybridMultilevel"/>
    <w:tmpl w:val="D4568CEC"/>
    <w:lvl w:ilvl="0" w:tplc="FF7028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062F9"/>
    <w:multiLevelType w:val="hybridMultilevel"/>
    <w:tmpl w:val="150A6E50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234155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411E1E"/>
    <w:multiLevelType w:val="hybridMultilevel"/>
    <w:tmpl w:val="4ABC7F70"/>
    <w:lvl w:ilvl="0" w:tplc="4558B14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8E4A7E"/>
    <w:multiLevelType w:val="multilevel"/>
    <w:tmpl w:val="FE663F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8B376A1"/>
    <w:multiLevelType w:val="hybridMultilevel"/>
    <w:tmpl w:val="8FFAD0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9420F"/>
    <w:multiLevelType w:val="hybridMultilevel"/>
    <w:tmpl w:val="FC40DF5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C92FB2"/>
    <w:multiLevelType w:val="hybridMultilevel"/>
    <w:tmpl w:val="05C84A7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500493"/>
    <w:multiLevelType w:val="hybridMultilevel"/>
    <w:tmpl w:val="6A6C4F0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A723B5"/>
    <w:multiLevelType w:val="hybridMultilevel"/>
    <w:tmpl w:val="00BA5D88"/>
    <w:lvl w:ilvl="0" w:tplc="FF70283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FF9900"/>
      </w:rPr>
    </w:lvl>
    <w:lvl w:ilvl="1" w:tplc="0416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946"/>
        </w:tabs>
        <w:ind w:left="2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106"/>
        </w:tabs>
        <w:ind w:left="5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</w:abstractNum>
  <w:abstractNum w:abstractNumId="18" w15:restartNumberingAfterBreak="0">
    <w:nsid w:val="54B32429"/>
    <w:multiLevelType w:val="hybridMultilevel"/>
    <w:tmpl w:val="001A59E8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450236"/>
    <w:multiLevelType w:val="hybridMultilevel"/>
    <w:tmpl w:val="21481F5C"/>
    <w:lvl w:ilvl="0" w:tplc="5A54D8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384532"/>
    <w:multiLevelType w:val="hybridMultilevel"/>
    <w:tmpl w:val="7E1A4F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D810E1"/>
    <w:multiLevelType w:val="hybridMultilevel"/>
    <w:tmpl w:val="7708068E"/>
    <w:lvl w:ilvl="0" w:tplc="4558B14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90539C"/>
    <w:multiLevelType w:val="hybridMultilevel"/>
    <w:tmpl w:val="BB3A4662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F8200E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126995"/>
    <w:multiLevelType w:val="hybridMultilevel"/>
    <w:tmpl w:val="16CCF77C"/>
    <w:lvl w:ilvl="0" w:tplc="810AE8EC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05373"/>
    <w:multiLevelType w:val="hybridMultilevel"/>
    <w:tmpl w:val="55A2780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F6283"/>
    <w:multiLevelType w:val="hybridMultilevel"/>
    <w:tmpl w:val="F7148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7"/>
  </w:num>
  <w:num w:numId="4">
    <w:abstractNumId w:val="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6"/>
  </w:num>
  <w:num w:numId="8">
    <w:abstractNumId w:val="7"/>
  </w:num>
  <w:num w:numId="9">
    <w:abstractNumId w:val="5"/>
  </w:num>
  <w:num w:numId="10">
    <w:abstractNumId w:val="14"/>
  </w:num>
  <w:num w:numId="11">
    <w:abstractNumId w:val="23"/>
  </w:num>
  <w:num w:numId="12">
    <w:abstractNumId w:val="11"/>
  </w:num>
  <w:num w:numId="13">
    <w:abstractNumId w:val="24"/>
  </w:num>
  <w:num w:numId="14">
    <w:abstractNumId w:val="16"/>
  </w:num>
  <w:num w:numId="15">
    <w:abstractNumId w:val="9"/>
  </w:num>
  <w:num w:numId="16">
    <w:abstractNumId w:val="15"/>
  </w:num>
  <w:num w:numId="17">
    <w:abstractNumId w:val="4"/>
  </w:num>
  <w:num w:numId="18">
    <w:abstractNumId w:val="19"/>
  </w:num>
  <w:num w:numId="19">
    <w:abstractNumId w:val="22"/>
  </w:num>
  <w:num w:numId="20">
    <w:abstractNumId w:val="18"/>
  </w:num>
  <w:num w:numId="21">
    <w:abstractNumId w:val="21"/>
  </w:num>
  <w:num w:numId="22">
    <w:abstractNumId w:val="1"/>
  </w:num>
  <w:num w:numId="23">
    <w:abstractNumId w:val="3"/>
  </w:num>
  <w:num w:numId="24">
    <w:abstractNumId w:val="25"/>
  </w:num>
  <w:num w:numId="25">
    <w:abstractNumId w:val="13"/>
  </w:num>
  <w:num w:numId="26">
    <w:abstractNumId w:val="20"/>
  </w:num>
  <w:num w:numId="27">
    <w:abstractNumId w:val="8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rO2MJNhZnQGoQVibG166UvYKqqiuVgiIcaubaIwen7/UH/3xINeYuczbYv9LfCpsdVXw+o/RIvn1bOATUOCbbg==" w:salt="z6Bv4px/3FsJoPVogzLpJg==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B3"/>
    <w:rsid w:val="000315EF"/>
    <w:rsid w:val="000329BC"/>
    <w:rsid w:val="000436EE"/>
    <w:rsid w:val="000656F5"/>
    <w:rsid w:val="0007453C"/>
    <w:rsid w:val="0009033E"/>
    <w:rsid w:val="00094A12"/>
    <w:rsid w:val="000A1709"/>
    <w:rsid w:val="000C6106"/>
    <w:rsid w:val="000D2131"/>
    <w:rsid w:val="000D5E11"/>
    <w:rsid w:val="000E2944"/>
    <w:rsid w:val="000F6BD5"/>
    <w:rsid w:val="000F7067"/>
    <w:rsid w:val="001034EE"/>
    <w:rsid w:val="001122B9"/>
    <w:rsid w:val="00125389"/>
    <w:rsid w:val="001578F9"/>
    <w:rsid w:val="001A336A"/>
    <w:rsid w:val="001A6170"/>
    <w:rsid w:val="001C7B56"/>
    <w:rsid w:val="001D3AFE"/>
    <w:rsid w:val="00225F0B"/>
    <w:rsid w:val="002315E4"/>
    <w:rsid w:val="002A5144"/>
    <w:rsid w:val="002B7F7F"/>
    <w:rsid w:val="002C52D0"/>
    <w:rsid w:val="002D1BDF"/>
    <w:rsid w:val="002D460A"/>
    <w:rsid w:val="002D59AE"/>
    <w:rsid w:val="002E6451"/>
    <w:rsid w:val="00304EE2"/>
    <w:rsid w:val="00345E05"/>
    <w:rsid w:val="003510AC"/>
    <w:rsid w:val="00367134"/>
    <w:rsid w:val="003D0049"/>
    <w:rsid w:val="003D11C4"/>
    <w:rsid w:val="003D32EC"/>
    <w:rsid w:val="003D4A59"/>
    <w:rsid w:val="004025A6"/>
    <w:rsid w:val="004350D0"/>
    <w:rsid w:val="0043729A"/>
    <w:rsid w:val="00441A10"/>
    <w:rsid w:val="0047451D"/>
    <w:rsid w:val="00491EEC"/>
    <w:rsid w:val="004A189F"/>
    <w:rsid w:val="004A5A6A"/>
    <w:rsid w:val="004B6E1C"/>
    <w:rsid w:val="004D2307"/>
    <w:rsid w:val="004D2586"/>
    <w:rsid w:val="004F6029"/>
    <w:rsid w:val="00501D83"/>
    <w:rsid w:val="00512DA7"/>
    <w:rsid w:val="00525E77"/>
    <w:rsid w:val="005820A6"/>
    <w:rsid w:val="005D1947"/>
    <w:rsid w:val="005D22F2"/>
    <w:rsid w:val="00606CF2"/>
    <w:rsid w:val="00613755"/>
    <w:rsid w:val="006215DE"/>
    <w:rsid w:val="006305DD"/>
    <w:rsid w:val="00632488"/>
    <w:rsid w:val="00632AA1"/>
    <w:rsid w:val="00647504"/>
    <w:rsid w:val="0066219E"/>
    <w:rsid w:val="006905BD"/>
    <w:rsid w:val="006B2B9E"/>
    <w:rsid w:val="006B5B1F"/>
    <w:rsid w:val="006D0FFC"/>
    <w:rsid w:val="00722B79"/>
    <w:rsid w:val="007323FF"/>
    <w:rsid w:val="0074461E"/>
    <w:rsid w:val="007908F8"/>
    <w:rsid w:val="007C1236"/>
    <w:rsid w:val="00803CA0"/>
    <w:rsid w:val="0081720C"/>
    <w:rsid w:val="00822817"/>
    <w:rsid w:val="00826AD1"/>
    <w:rsid w:val="0087105D"/>
    <w:rsid w:val="008756EA"/>
    <w:rsid w:val="00877C45"/>
    <w:rsid w:val="00896485"/>
    <w:rsid w:val="008B3807"/>
    <w:rsid w:val="008C6FC0"/>
    <w:rsid w:val="008F3336"/>
    <w:rsid w:val="0090063C"/>
    <w:rsid w:val="00924C9E"/>
    <w:rsid w:val="00925CAC"/>
    <w:rsid w:val="00936BC2"/>
    <w:rsid w:val="00940759"/>
    <w:rsid w:val="00974165"/>
    <w:rsid w:val="009F653C"/>
    <w:rsid w:val="00A36DFA"/>
    <w:rsid w:val="00A47B7B"/>
    <w:rsid w:val="00A576D0"/>
    <w:rsid w:val="00A677FD"/>
    <w:rsid w:val="00A94EEF"/>
    <w:rsid w:val="00AA5C99"/>
    <w:rsid w:val="00AC2D21"/>
    <w:rsid w:val="00AC605D"/>
    <w:rsid w:val="00AD1A85"/>
    <w:rsid w:val="00AE7A70"/>
    <w:rsid w:val="00B05B76"/>
    <w:rsid w:val="00B15956"/>
    <w:rsid w:val="00B30F4D"/>
    <w:rsid w:val="00B43361"/>
    <w:rsid w:val="00BA050C"/>
    <w:rsid w:val="00BA7997"/>
    <w:rsid w:val="00BB71D6"/>
    <w:rsid w:val="00BD07D1"/>
    <w:rsid w:val="00BD176B"/>
    <w:rsid w:val="00BF2081"/>
    <w:rsid w:val="00C04FA9"/>
    <w:rsid w:val="00C119A9"/>
    <w:rsid w:val="00C16CF5"/>
    <w:rsid w:val="00C2400C"/>
    <w:rsid w:val="00C2465C"/>
    <w:rsid w:val="00C25FA8"/>
    <w:rsid w:val="00C30C6A"/>
    <w:rsid w:val="00C831E5"/>
    <w:rsid w:val="00C85917"/>
    <w:rsid w:val="00C87762"/>
    <w:rsid w:val="00CD17E9"/>
    <w:rsid w:val="00CD57A2"/>
    <w:rsid w:val="00D0051F"/>
    <w:rsid w:val="00DB0CB3"/>
    <w:rsid w:val="00DD32B2"/>
    <w:rsid w:val="00DE54FB"/>
    <w:rsid w:val="00DF1649"/>
    <w:rsid w:val="00DF61A9"/>
    <w:rsid w:val="00E517D0"/>
    <w:rsid w:val="00E54198"/>
    <w:rsid w:val="00E706CA"/>
    <w:rsid w:val="00E7641C"/>
    <w:rsid w:val="00E96F09"/>
    <w:rsid w:val="00F11814"/>
    <w:rsid w:val="00F1256E"/>
    <w:rsid w:val="00F201CA"/>
    <w:rsid w:val="00F53D9C"/>
    <w:rsid w:val="00FA469F"/>
    <w:rsid w:val="00FB27C6"/>
    <w:rsid w:val="00FC5AD0"/>
    <w:rsid w:val="00FE50D6"/>
    <w:rsid w:val="00FF08E8"/>
    <w:rsid w:val="00FF4375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D44CABA"/>
  <w15:docId w15:val="{951552B4-F688-455B-B022-498E1D70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E"/>
  </w:style>
  <w:style w:type="paragraph" w:styleId="Ttulo1">
    <w:name w:val="heading 1"/>
    <w:basedOn w:val="Normal"/>
    <w:next w:val="Normal"/>
    <w:link w:val="Ttulo1Char"/>
    <w:qFormat/>
    <w:rsid w:val="004A189F"/>
    <w:pPr>
      <w:keepNext/>
      <w:outlineLvl w:val="0"/>
    </w:pPr>
    <w:rPr>
      <w:rFonts w:ascii="Arial" w:hAnsi="Arial" w:cs="Arial"/>
      <w:b/>
      <w:color w:val="1F497D"/>
      <w:sz w:val="24"/>
    </w:rPr>
  </w:style>
  <w:style w:type="paragraph" w:styleId="Ttulo2">
    <w:name w:val="heading 2"/>
    <w:basedOn w:val="Normal"/>
    <w:next w:val="Normal"/>
    <w:link w:val="Ttulo2Char"/>
    <w:qFormat/>
    <w:rsid w:val="004A189F"/>
    <w:pPr>
      <w:keepNext/>
      <w:ind w:left="708"/>
      <w:outlineLvl w:val="1"/>
    </w:pPr>
    <w:rPr>
      <w:rFonts w:ascii="Arial Narrow" w:hAnsi="Arial Narrow" w:cs="Arial"/>
      <w:b/>
      <w:bCs/>
      <w:color w:val="244061"/>
      <w:sz w:val="24"/>
    </w:rPr>
  </w:style>
  <w:style w:type="paragraph" w:styleId="Ttulo3">
    <w:name w:val="heading 3"/>
    <w:basedOn w:val="Normal"/>
    <w:next w:val="Normal"/>
    <w:link w:val="Ttulo3Char"/>
    <w:qFormat/>
    <w:rsid w:val="004A1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qFormat/>
    <w:rsid w:val="004A189F"/>
    <w:pPr>
      <w:keepNext/>
      <w:jc w:val="center"/>
      <w:outlineLvl w:val="3"/>
    </w:pPr>
    <w:rPr>
      <w:rFonts w:ascii="Arial" w:hAnsi="Arial" w:cs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71D6"/>
    <w:rPr>
      <w:rFonts w:ascii="Arial" w:hAnsi="Arial" w:cs="Arial"/>
      <w:b/>
      <w:color w:val="1F497D"/>
      <w:sz w:val="24"/>
    </w:rPr>
  </w:style>
  <w:style w:type="character" w:customStyle="1" w:styleId="Ttulo2Char">
    <w:name w:val="Título 2 Char"/>
    <w:basedOn w:val="Fontepargpadro"/>
    <w:link w:val="Ttulo2"/>
    <w:rsid w:val="004A189F"/>
    <w:rPr>
      <w:rFonts w:ascii="Arial Narrow" w:hAnsi="Arial Narrow" w:cs="Arial"/>
      <w:b/>
      <w:bCs/>
      <w:color w:val="244061"/>
      <w:sz w:val="24"/>
    </w:rPr>
  </w:style>
  <w:style w:type="character" w:customStyle="1" w:styleId="Ttulo3Char">
    <w:name w:val="Título 3 Char"/>
    <w:basedOn w:val="Fontepargpadro"/>
    <w:link w:val="Ttulo3"/>
    <w:rsid w:val="004A189F"/>
    <w:rPr>
      <w:rFonts w:ascii="Arial" w:hAnsi="Arial" w:cs="Arial"/>
      <w:b/>
      <w:bCs/>
    </w:rPr>
  </w:style>
  <w:style w:type="character" w:customStyle="1" w:styleId="Ttulo4Char">
    <w:name w:val="Título 4 Char"/>
    <w:basedOn w:val="Fontepargpadro"/>
    <w:link w:val="Ttulo4"/>
    <w:rsid w:val="004A189F"/>
    <w:rPr>
      <w:rFonts w:ascii="Arial" w:hAnsi="Arial" w:cs="Arial"/>
      <w:b/>
      <w:sz w:val="16"/>
    </w:rPr>
  </w:style>
  <w:style w:type="paragraph" w:styleId="Ttulo">
    <w:name w:val="Title"/>
    <w:basedOn w:val="Normal"/>
    <w:next w:val="Normal"/>
    <w:link w:val="TtuloChar"/>
    <w:qFormat/>
    <w:rsid w:val="004A18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4A189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argrafodaLista">
    <w:name w:val="List Paragraph"/>
    <w:basedOn w:val="Normal"/>
    <w:uiPriority w:val="34"/>
    <w:qFormat/>
    <w:rsid w:val="004A189F"/>
    <w:pPr>
      <w:ind w:left="708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A189F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paragraph" w:styleId="Cabealho">
    <w:name w:val="header"/>
    <w:basedOn w:val="Normal"/>
    <w:link w:val="CabealhoChar"/>
    <w:rsid w:val="008756E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56EA"/>
  </w:style>
  <w:style w:type="paragraph" w:styleId="Textodebalo">
    <w:name w:val="Balloon Text"/>
    <w:basedOn w:val="Normal"/>
    <w:link w:val="TextodebaloChar"/>
    <w:uiPriority w:val="99"/>
    <w:semiHidden/>
    <w:unhideWhenUsed/>
    <w:rsid w:val="00803C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3CA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nhideWhenUsed/>
    <w:rsid w:val="00803C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03CA0"/>
  </w:style>
  <w:style w:type="character" w:styleId="Nmerodepgina">
    <w:name w:val="page number"/>
    <w:basedOn w:val="Fontepargpadro"/>
    <w:rsid w:val="00803CA0"/>
  </w:style>
  <w:style w:type="character" w:styleId="Hyperlink">
    <w:name w:val="Hyperlink"/>
    <w:basedOn w:val="Fontepargpadro"/>
    <w:rsid w:val="001D3AFE"/>
    <w:rPr>
      <w:color w:val="0000FF"/>
      <w:u w:val="single"/>
    </w:rPr>
  </w:style>
  <w:style w:type="paragraph" w:styleId="Sumrio1">
    <w:name w:val="toc 1"/>
    <w:basedOn w:val="Normal"/>
    <w:next w:val="Normal"/>
    <w:autoRedefine/>
    <w:semiHidden/>
    <w:rsid w:val="001D3AFE"/>
    <w:pPr>
      <w:tabs>
        <w:tab w:val="left" w:pos="720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Sumrio2">
    <w:name w:val="toc 2"/>
    <w:basedOn w:val="Normal"/>
    <w:next w:val="Normal"/>
    <w:autoRedefine/>
    <w:semiHidden/>
    <w:rsid w:val="001D3AFE"/>
    <w:pPr>
      <w:tabs>
        <w:tab w:val="left" w:pos="709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Recuodecorpodetexto2">
    <w:name w:val="Body Text Indent 2"/>
    <w:basedOn w:val="Normal"/>
    <w:link w:val="Recuodecorpodetexto2Char"/>
    <w:rsid w:val="0090063C"/>
    <w:pPr>
      <w:ind w:left="709"/>
    </w:pPr>
    <w:rPr>
      <w:rFonts w:ascii="Arial" w:hAnsi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90063C"/>
    <w:rPr>
      <w:rFonts w:ascii="Arial" w:hAnsi="Arial"/>
    </w:rPr>
  </w:style>
  <w:style w:type="paragraph" w:customStyle="1" w:styleId="EstiloTtulo2Azul-petrleoescuroesquerda">
    <w:name w:val="Estilo Título 2 + Azul-petróleo escuro À esquerda"/>
    <w:basedOn w:val="Ttulo2"/>
    <w:rsid w:val="0090063C"/>
    <w:pPr>
      <w:ind w:left="0"/>
    </w:pPr>
    <w:rPr>
      <w:rFonts w:cs="Times New Roman"/>
      <w:color w:val="003366"/>
    </w:rPr>
  </w:style>
  <w:style w:type="paragraph" w:customStyle="1" w:styleId="s4-wptoptable1">
    <w:name w:val="s4-wptoptable1"/>
    <w:basedOn w:val="Normal"/>
    <w:rsid w:val="00E7641C"/>
    <w:pPr>
      <w:spacing w:before="100" w:beforeAutospacing="1" w:after="100" w:afterAutospacing="1"/>
    </w:pPr>
    <w:rPr>
      <w:sz w:val="24"/>
      <w:szCs w:val="24"/>
    </w:rPr>
  </w:style>
  <w:style w:type="character" w:customStyle="1" w:styleId="ms-rtefontface-12">
    <w:name w:val="ms-rtefontface-12"/>
    <w:basedOn w:val="Fontepargpadro"/>
    <w:rsid w:val="00E7641C"/>
    <w:rPr>
      <w:rFonts w:ascii="Tahoma" w:hAnsi="Tahoma" w:cs="Tahoma" w:hint="default"/>
    </w:rPr>
  </w:style>
  <w:style w:type="character" w:styleId="Refdecomentrio">
    <w:name w:val="annotation reference"/>
    <w:basedOn w:val="Fontepargpadro"/>
    <w:uiPriority w:val="99"/>
    <w:semiHidden/>
    <w:unhideWhenUsed/>
    <w:rsid w:val="008F33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F333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F333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720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720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2131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8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79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0" w:color="E6E6E6"/>
                            <w:left w:val="single" w:sz="6" w:space="0" w:color="E6E6E6"/>
                            <w:bottom w:val="single" w:sz="6" w:space="0" w:color="E6E6E6"/>
                            <w:right w:val="single" w:sz="6" w:space="0" w:color="E6E6E6"/>
                          </w:divBdr>
                          <w:divsChild>
                            <w:div w:id="146075975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49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3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TUAIS\Formularios%20e%20Tabelas\N&#227;o%20codificados\Modelo%20de%20Documento%20Normativo%20(USO%20P&#218;BLICO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de_x0020_vigencia xmlns="a1614ddf-16a4-4221-a4c1-d401363b15a8">2019-05-14T22:00:00+00:00</Fecha_x0020_de_x0020_vigencia>
    <Tipode_x0020_Documento xmlns="a1614ddf-16a4-4221-a4c1-d401363b15a8">Política</Tipode_x0020_Documento>
    <C_x00f3_digo xmlns="a1614ddf-16a4-4221-a4c1-d401363b15a8">PO-005 rev.05</C_x00f3_digo>
    <Idioma xmlns="a1614ddf-16a4-4221-a4c1-d401363b15a8">Portugués</Idioma>
    <Proceso xmlns="a1614ddf-16a4-4221-a4c1-d401363b15a8">Recursos Humanos</Proces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957A31C9C9F44A93DFE18690348231" ma:contentTypeVersion="5" ma:contentTypeDescription="Crear nuevo documento." ma:contentTypeScope="" ma:versionID="bf370ba24416e782820f189e5d3bb002">
  <xsd:schema xmlns:xsd="http://www.w3.org/2001/XMLSchema" xmlns:xs="http://www.w3.org/2001/XMLSchema" xmlns:p="http://schemas.microsoft.com/office/2006/metadata/properties" xmlns:ns2="a1614ddf-16a4-4221-a4c1-d401363b15a8" targetNamespace="http://schemas.microsoft.com/office/2006/metadata/properties" ma:root="true" ma:fieldsID="f9c9c9a189b9cd54ebf311a2f778e8f2" ns2:_="">
    <xsd:import namespace="a1614ddf-16a4-4221-a4c1-d401363b15a8"/>
    <xsd:element name="properties">
      <xsd:complexType>
        <xsd:sequence>
          <xsd:element name="documentManagement">
            <xsd:complexType>
              <xsd:all>
                <xsd:element ref="ns2:Idioma"/>
                <xsd:element ref="ns2:Proceso"/>
                <xsd:element ref="ns2:Tipode_x0020_Documento"/>
                <xsd:element ref="ns2:C_x00f3_digo"/>
                <xsd:element ref="ns2:Fecha_x0020_de_x0020_vigenci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14ddf-16a4-4221-a4c1-d401363b15a8" elementFormDefault="qualified">
    <xsd:import namespace="http://schemas.microsoft.com/office/2006/documentManagement/types"/>
    <xsd:import namespace="http://schemas.microsoft.com/office/infopath/2007/PartnerControls"/>
    <xsd:element name="Idioma" ma:index="8" ma:displayName="Idioma" ma:description="Seleccione el idioma del archivo" ma:format="Dropdown" ma:internalName="Idioma">
      <xsd:simpleType>
        <xsd:restriction base="dms:Choice">
          <xsd:enumeration value="Español"/>
          <xsd:enumeration value="Inglés"/>
          <xsd:enumeration value="Portugués"/>
        </xsd:restriction>
      </xsd:simpleType>
    </xsd:element>
    <xsd:element name="Proceso" ma:index="9" ma:displayName="Proceso" ma:description="Seleccione el procesoal cual el contenido está relacionado" ma:format="Dropdown" ma:internalName="Proceso">
      <xsd:simpleType>
        <xsd:restriction base="dms:Choice">
          <xsd:enumeration value="Calidad"/>
          <xsd:enumeration value="Centro de Competencias"/>
          <xsd:enumeration value="Comercial"/>
          <xsd:enumeration value="Finanzas y Administración"/>
          <xsd:enumeration value="Infraestructura"/>
          <xsd:enumeration value="Intervención y Control de Gestión"/>
          <xsd:enumeration value="Jurídico"/>
          <xsd:enumeration value="Negocio - Operaciones"/>
          <xsd:enumeration value="Recursos Humanos"/>
          <xsd:enumeration value="Seguridad de la información"/>
          <xsd:enumeration value="Tecnología de la información"/>
        </xsd:restriction>
      </xsd:simpleType>
    </xsd:element>
    <xsd:element name="Tipode_x0020_Documento" ma:index="10" ma:displayName="Tipo de Documento" ma:description="Seleccione el tipo de documento al cual el contenido está relacionado" ma:format="Dropdown" ma:internalName="Tipode_x0020_Documento">
      <xsd:simpleType>
        <xsd:restriction base="dms:Choice">
          <xsd:enumeration value="Política"/>
          <xsd:enumeration value="Manual"/>
          <xsd:enumeration value="Normativa"/>
          <xsd:enumeration value="Procedimiento"/>
          <xsd:enumeration value="Instructivo de Trabajo"/>
          <xsd:enumeration value="Plan de Calidad"/>
          <xsd:enumeration value="Orden de Servicio"/>
          <xsd:enumeration value="Modelo de Gestión"/>
          <xsd:enumeration value="Documento Externo"/>
          <xsd:enumeration value="Formato"/>
        </xsd:restriction>
      </xsd:simpleType>
    </xsd:element>
    <xsd:element name="C_x00f3_digo" ma:index="11" ma:displayName="Código" ma:description="Códigodel documento" ma:internalName="C_x00f3_digo">
      <xsd:simpleType>
        <xsd:restriction base="dms:Text">
          <xsd:maxLength value="255"/>
        </xsd:restriction>
      </xsd:simpleType>
    </xsd:element>
    <xsd:element name="Fecha_x0020_de_x0020_vigencia" ma:index="12" ma:displayName="Fecha de vigencia" ma:default="[today]" ma:description="Fecha de vigencia deldocumento" ma:format="DateOnly" ma:internalName="Fecha_x0020_de_x0020_vigenci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DB17E1-8F64-4F0D-9B4C-9BB9060A6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E12F0C-A8B8-44EF-BD99-5C0F6676DD72}">
  <ds:schemaRefs>
    <ds:schemaRef ds:uri="http://schemas.microsoft.com/office/2006/metadata/properties"/>
    <ds:schemaRef ds:uri="http://schemas.microsoft.com/office/infopath/2007/PartnerControls"/>
    <ds:schemaRef ds:uri="a1614ddf-16a4-4221-a4c1-d401363b15a8"/>
  </ds:schemaRefs>
</ds:datastoreItem>
</file>

<file path=customXml/itemProps3.xml><?xml version="1.0" encoding="utf-8"?>
<ds:datastoreItem xmlns:ds="http://schemas.openxmlformats.org/officeDocument/2006/customXml" ds:itemID="{0B395119-8AD6-4D5A-A390-64467C87B9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F2162-2C30-417E-8D20-6CA630854F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14ddf-16a4-4221-a4c1-d401363b1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de Documento Normativo (USO PÚBLICO)</Template>
  <TotalTime>0</TotalTime>
  <Pages>1</Pages>
  <Words>213</Words>
  <Characters>1152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Links>
    <vt:vector size="60" baseType="variant"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_Toc230513617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_Toc230513616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_Toc230513615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_Toc230513614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_Toc230513613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_Toc230513612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_Toc230513611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_Toc230513610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_Toc230513609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_Toc230513608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PO-005 (Politica de Responsabilidade social)</dc:title>
  <dc:creator>lcrsalgado</dc:creator>
  <cp:lastModifiedBy>Rosa Maria Guedes Soares Monteiro</cp:lastModifiedBy>
  <cp:revision>2</cp:revision>
  <cp:lastPrinted>2013-09-09T16:42:00Z</cp:lastPrinted>
  <dcterms:created xsi:type="dcterms:W3CDTF">2020-06-15T13:06:00Z</dcterms:created>
  <dcterms:modified xsi:type="dcterms:W3CDTF">2020-06-15T13:06:00Z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0x01010036957A31C9C9F44A93DFE18690348231</vt:lpwstr>
  </property>
</Properties>
</file>